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BB3" w:rsidRPr="00E057C0" w:rsidRDefault="00FB6BB3" w:rsidP="00E057C0">
      <w:pPr>
        <w:pStyle w:val="Heading4"/>
        <w:pageBreakBefore/>
        <w:widowControl w:val="0"/>
        <w:numPr>
          <w:ilvl w:val="0"/>
          <w:numId w:val="0"/>
        </w:numPr>
        <w:tabs>
          <w:tab w:val="num" w:pos="864"/>
        </w:tabs>
        <w:spacing w:line="360" w:lineRule="auto"/>
        <w:jc w:val="right"/>
        <w:rPr>
          <w:b w:val="0"/>
          <w:i/>
          <w:color w:val="000000"/>
          <w:sz w:val="24"/>
          <w:szCs w:val="24"/>
        </w:rPr>
      </w:pPr>
      <w:r w:rsidRPr="0012737C">
        <w:rPr>
          <w:b w:val="0"/>
          <w:i/>
          <w:color w:val="000000"/>
          <w:sz w:val="24"/>
          <w:szCs w:val="24"/>
        </w:rPr>
        <w:t>Załącznik nr 1</w:t>
      </w:r>
    </w:p>
    <w:p w:rsidR="00FB6BB3" w:rsidRPr="00E057C0" w:rsidRDefault="00FB6BB3" w:rsidP="00E057C0">
      <w:pPr>
        <w:spacing w:line="10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</w:t>
      </w:r>
      <w:r w:rsidRPr="00D41D5A">
        <w:rPr>
          <w:b/>
          <w:sz w:val="28"/>
          <w:szCs w:val="28"/>
        </w:rPr>
        <w:t xml:space="preserve"> oferty</w:t>
      </w:r>
    </w:p>
    <w:p w:rsidR="00FB6BB3" w:rsidRPr="00661832" w:rsidRDefault="00FB6BB3" w:rsidP="00B81F8A">
      <w:pPr>
        <w:numPr>
          <w:ilvl w:val="0"/>
          <w:numId w:val="1"/>
        </w:numPr>
        <w:spacing w:line="10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ZP.271.1.2020</w:t>
      </w:r>
    </w:p>
    <w:p w:rsidR="00FB6BB3" w:rsidRDefault="00FB6BB3" w:rsidP="00B81F8A">
      <w:pPr>
        <w:pStyle w:val="Heading2"/>
        <w:tabs>
          <w:tab w:val="left" w:pos="0"/>
        </w:tabs>
        <w:jc w:val="left"/>
        <w:rPr>
          <w:sz w:val="20"/>
        </w:rPr>
      </w:pPr>
      <w:r>
        <w:rPr>
          <w:sz w:val="20"/>
        </w:rPr>
        <w:t xml:space="preserve">                                                                           </w:t>
      </w:r>
    </w:p>
    <w:p w:rsidR="00FB6BB3" w:rsidRDefault="00FB6BB3" w:rsidP="00B81F8A">
      <w:pPr>
        <w:pStyle w:val="Heading2"/>
        <w:tabs>
          <w:tab w:val="left" w:pos="0"/>
        </w:tabs>
        <w:rPr>
          <w:sz w:val="20"/>
        </w:rPr>
      </w:pPr>
      <w:r>
        <w:rPr>
          <w:sz w:val="20"/>
        </w:rPr>
        <w:t>Dnia ...........................................</w:t>
      </w:r>
    </w:p>
    <w:p w:rsidR="00FB6BB3" w:rsidRDefault="00FB6BB3" w:rsidP="00B81F8A">
      <w:r>
        <w:t>Nazwa i adres oferenta</w:t>
      </w:r>
    </w:p>
    <w:p w:rsidR="00FB6BB3" w:rsidRDefault="00FB6BB3" w:rsidP="00B81F8A">
      <w:r>
        <w:t xml:space="preserve">           Pieczęć</w:t>
      </w:r>
    </w:p>
    <w:p w:rsidR="00FB6BB3" w:rsidRDefault="00FB6BB3" w:rsidP="00B81F8A"/>
    <w:p w:rsidR="00FB6BB3" w:rsidRPr="00E057C0" w:rsidRDefault="00FB6BB3" w:rsidP="00B81F8A">
      <w:r>
        <w:t>Nr REGON: .............................................</w:t>
      </w:r>
    </w:p>
    <w:p w:rsidR="00FB6BB3" w:rsidRDefault="00FB6BB3" w:rsidP="00B81F8A">
      <w:pPr>
        <w:pStyle w:val="Heading1"/>
        <w:tabs>
          <w:tab w:val="left" w:pos="0"/>
        </w:tabs>
        <w:jc w:val="left"/>
        <w:rPr>
          <w:sz w:val="20"/>
        </w:rPr>
      </w:pPr>
      <w:r>
        <w:rPr>
          <w:sz w:val="20"/>
        </w:rPr>
        <w:t>Nr NIP: …….………….…………………</w:t>
      </w:r>
    </w:p>
    <w:p w:rsidR="00FB6BB3" w:rsidRDefault="00FB6BB3" w:rsidP="00B81F8A">
      <w:pPr>
        <w:pStyle w:val="Heading4"/>
        <w:tabs>
          <w:tab w:val="left" w:pos="0"/>
        </w:tabs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Nr telefonu ....................................</w:t>
      </w:r>
    </w:p>
    <w:p w:rsidR="00FB6BB3" w:rsidRPr="004C4D6A" w:rsidRDefault="00FB6BB3" w:rsidP="00B81F8A">
      <w:r>
        <w:t>Nr fax-u …………………………………</w:t>
      </w:r>
    </w:p>
    <w:p w:rsidR="00FB6BB3" w:rsidRDefault="00FB6BB3" w:rsidP="00B81F8A">
      <w:pPr>
        <w:tabs>
          <w:tab w:val="left" w:pos="0"/>
        </w:tabs>
        <w:rPr>
          <w:sz w:val="16"/>
          <w:szCs w:val="16"/>
        </w:rPr>
      </w:pPr>
    </w:p>
    <w:p w:rsidR="00FB6BB3" w:rsidRDefault="00FB6BB3" w:rsidP="00B81F8A">
      <w:pPr>
        <w:pStyle w:val="Heading4"/>
        <w:tabs>
          <w:tab w:val="left" w:pos="0"/>
        </w:tabs>
      </w:pPr>
      <w:r>
        <w:t xml:space="preserve">FORMULARZ  OFERTY </w:t>
      </w:r>
    </w:p>
    <w:p w:rsidR="00FB6BB3" w:rsidRDefault="00FB6BB3" w:rsidP="00B81F8A">
      <w:pPr>
        <w:rPr>
          <w:sz w:val="16"/>
          <w:szCs w:val="16"/>
        </w:rPr>
      </w:pPr>
    </w:p>
    <w:p w:rsidR="00FB6BB3" w:rsidRDefault="00FB6BB3" w:rsidP="001238C8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Nawiązując do zaproszenia do składania ofert na </w:t>
      </w:r>
      <w:r>
        <w:rPr>
          <w:b/>
          <w:bCs/>
          <w:i/>
          <w:iCs/>
          <w:sz w:val="24"/>
          <w:szCs w:val="24"/>
        </w:rPr>
        <w:t>Dostawę</w:t>
      </w:r>
      <w:r w:rsidRPr="00EF5B30">
        <w:rPr>
          <w:b/>
          <w:bCs/>
          <w:i/>
          <w:iCs/>
          <w:sz w:val="24"/>
          <w:szCs w:val="24"/>
        </w:rPr>
        <w:t xml:space="preserve"> kamienia wapiennego na terenie Gminy Lubraniec</w:t>
      </w:r>
      <w:r>
        <w:rPr>
          <w:sz w:val="24"/>
        </w:rPr>
        <w:t xml:space="preserve"> w postępowaniu prowadzonym  bez stosowania przepisów ustawy Prawo zamówień publicznych, </w:t>
      </w:r>
      <w:r w:rsidRPr="0012737C">
        <w:rPr>
          <w:sz w:val="24"/>
        </w:rPr>
        <w:t xml:space="preserve">oferujemy wykonanie przedmiotu zamówienia </w:t>
      </w:r>
      <w:r>
        <w:rPr>
          <w:sz w:val="24"/>
        </w:rPr>
        <w:t>stosując niżej wymienioną</w:t>
      </w:r>
      <w:r w:rsidRPr="0012737C">
        <w:rPr>
          <w:sz w:val="24"/>
        </w:rPr>
        <w:t xml:space="preserve"> stawk</w:t>
      </w:r>
      <w:r>
        <w:rPr>
          <w:sz w:val="24"/>
        </w:rPr>
        <w:t>ę</w:t>
      </w:r>
      <w:r w:rsidRPr="0012737C">
        <w:rPr>
          <w:sz w:val="24"/>
        </w:rPr>
        <w:t>:</w:t>
      </w:r>
    </w:p>
    <w:p w:rsidR="00FB6BB3" w:rsidRDefault="00FB6BB3" w:rsidP="006E1E6C">
      <w:pPr>
        <w:ind w:left="360"/>
        <w:jc w:val="both"/>
        <w:rPr>
          <w:sz w:val="24"/>
        </w:rPr>
      </w:pPr>
    </w:p>
    <w:p w:rsidR="00FB6BB3" w:rsidRPr="000B1604" w:rsidRDefault="00FB6BB3" w:rsidP="006E1E6C">
      <w:pPr>
        <w:ind w:left="360"/>
        <w:jc w:val="both"/>
        <w:rPr>
          <w:b/>
          <w:sz w:val="24"/>
          <w:szCs w:val="24"/>
        </w:rPr>
      </w:pPr>
      <w:r w:rsidRPr="000B1604">
        <w:rPr>
          <w:b/>
          <w:sz w:val="24"/>
          <w:szCs w:val="24"/>
        </w:rPr>
        <w:t>Cena jednostkowa brutto za 1 tonę kamienia wapiennego</w:t>
      </w:r>
      <w:r>
        <w:rPr>
          <w:b/>
          <w:sz w:val="24"/>
          <w:szCs w:val="24"/>
        </w:rPr>
        <w:t xml:space="preserve"> wraz z transportem </w:t>
      </w:r>
      <w:r w:rsidRPr="000B1604">
        <w:rPr>
          <w:b/>
          <w:sz w:val="24"/>
          <w:szCs w:val="24"/>
        </w:rPr>
        <w:t xml:space="preserve"> - .</w:t>
      </w:r>
      <w:r>
        <w:rPr>
          <w:b/>
          <w:sz w:val="24"/>
          <w:szCs w:val="24"/>
        </w:rPr>
        <w:t>.................................................................</w:t>
      </w:r>
      <w:r w:rsidRPr="000B1604">
        <w:rPr>
          <w:b/>
          <w:sz w:val="24"/>
          <w:szCs w:val="24"/>
        </w:rPr>
        <w:t>zł brutto</w:t>
      </w:r>
    </w:p>
    <w:p w:rsidR="00FB6BB3" w:rsidRDefault="00FB6BB3" w:rsidP="00B81F8A">
      <w:pPr>
        <w:jc w:val="both"/>
        <w:rPr>
          <w:sz w:val="24"/>
        </w:rPr>
      </w:pPr>
      <w:r>
        <w:rPr>
          <w:sz w:val="24"/>
        </w:rPr>
        <w:t xml:space="preserve">         </w:t>
      </w:r>
    </w:p>
    <w:p w:rsidR="00FB6BB3" w:rsidRDefault="00FB6BB3" w:rsidP="001238C8">
      <w:pPr>
        <w:jc w:val="both"/>
        <w:rPr>
          <w:sz w:val="24"/>
        </w:rPr>
      </w:pPr>
      <w:r>
        <w:rPr>
          <w:sz w:val="24"/>
        </w:rPr>
        <w:t>Ja (my) niżej podpisany (i) oświadczam(y), że:</w:t>
      </w:r>
    </w:p>
    <w:p w:rsidR="00FB6BB3" w:rsidRPr="005821BC" w:rsidRDefault="00FB6BB3" w:rsidP="001238C8">
      <w:pPr>
        <w:numPr>
          <w:ilvl w:val="0"/>
          <w:numId w:val="3"/>
        </w:numPr>
        <w:spacing w:before="240" w:line="276" w:lineRule="auto"/>
        <w:ind w:left="426" w:hanging="426"/>
        <w:jc w:val="both"/>
        <w:rPr>
          <w:sz w:val="24"/>
        </w:rPr>
      </w:pPr>
      <w:r>
        <w:rPr>
          <w:sz w:val="24"/>
        </w:rPr>
        <w:t>oferujemy wykonanie niniejszego zamówienia w terminie do dnia 31 października 2020 roku</w:t>
      </w:r>
    </w:p>
    <w:p w:rsidR="00FB6BB3" w:rsidRPr="00E057C0" w:rsidRDefault="00FB6BB3" w:rsidP="001238C8">
      <w:pPr>
        <w:pStyle w:val="Tekstpodstawowywcity31"/>
        <w:numPr>
          <w:ilvl w:val="0"/>
          <w:numId w:val="3"/>
        </w:numPr>
        <w:tabs>
          <w:tab w:val="left" w:pos="360"/>
        </w:tabs>
        <w:spacing w:line="276" w:lineRule="auto"/>
        <w:ind w:left="426" w:hanging="426"/>
        <w:rPr>
          <w:sz w:val="24"/>
        </w:rPr>
      </w:pPr>
      <w:r>
        <w:rPr>
          <w:sz w:val="24"/>
        </w:rPr>
        <w:t>załączony do zaproszenia do składania ofert wzór umowy został przez nas zaakceptowany bez zastrzeżeń i zobowiązujemy się w przypadku wybrania naszej oferty do zawarcia  umowy w miejscu  i terminie wyznaczonym przez Zamawiającego.</w:t>
      </w:r>
    </w:p>
    <w:p w:rsidR="00FB6BB3" w:rsidRPr="0048734A" w:rsidRDefault="00FB6BB3" w:rsidP="00B81F8A">
      <w:pPr>
        <w:jc w:val="both"/>
        <w:rPr>
          <w:sz w:val="12"/>
          <w:szCs w:val="12"/>
          <w:u w:val="single"/>
        </w:rPr>
      </w:pPr>
    </w:p>
    <w:p w:rsidR="00FB6BB3" w:rsidRDefault="00FB6BB3" w:rsidP="00B81F8A">
      <w:pPr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Załącznikami do niniejszej oferty są: </w:t>
      </w:r>
    </w:p>
    <w:p w:rsidR="00FB6BB3" w:rsidRPr="0048734A" w:rsidRDefault="00FB6BB3" w:rsidP="00B81F8A">
      <w:pPr>
        <w:jc w:val="both"/>
        <w:rPr>
          <w:sz w:val="12"/>
          <w:szCs w:val="12"/>
          <w:u w:val="single"/>
        </w:rPr>
      </w:pPr>
    </w:p>
    <w:p w:rsidR="00FB6BB3" w:rsidRDefault="00FB6BB3" w:rsidP="001238C8">
      <w:pPr>
        <w:numPr>
          <w:ilvl w:val="0"/>
          <w:numId w:val="4"/>
        </w:numPr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Aktualny odpis</w:t>
      </w:r>
      <w:r w:rsidRPr="00BA071B">
        <w:rPr>
          <w:sz w:val="24"/>
          <w:szCs w:val="24"/>
        </w:rPr>
        <w:t xml:space="preserve"> z właściwego rejestru lub z centralnej ewidencji i informacji                         o działalności gospodarczej</w:t>
      </w:r>
    </w:p>
    <w:p w:rsidR="00FB6BB3" w:rsidRDefault="00FB6BB3" w:rsidP="001238C8">
      <w:pPr>
        <w:pStyle w:val="BodyText"/>
        <w:numPr>
          <w:ilvl w:val="0"/>
          <w:numId w:val="4"/>
        </w:numPr>
        <w:spacing w:line="276" w:lineRule="auto"/>
        <w:ind w:left="426" w:hanging="426"/>
        <w:jc w:val="both"/>
        <w:rPr>
          <w:b w:val="0"/>
        </w:rPr>
      </w:pPr>
      <w:r>
        <w:rPr>
          <w:b w:val="0"/>
        </w:rPr>
        <w:t xml:space="preserve">Oświadczenie ZUS </w:t>
      </w:r>
    </w:p>
    <w:p w:rsidR="00FB6BB3" w:rsidRDefault="00FB6BB3" w:rsidP="001238C8">
      <w:pPr>
        <w:pStyle w:val="BodyText"/>
        <w:numPr>
          <w:ilvl w:val="0"/>
          <w:numId w:val="4"/>
        </w:numPr>
        <w:spacing w:line="276" w:lineRule="auto"/>
        <w:ind w:left="426" w:hanging="426"/>
        <w:jc w:val="both"/>
        <w:rPr>
          <w:b w:val="0"/>
        </w:rPr>
      </w:pPr>
      <w:r>
        <w:rPr>
          <w:b w:val="0"/>
        </w:rPr>
        <w:t>Oświadczenie US</w:t>
      </w:r>
    </w:p>
    <w:p w:rsidR="00FB6BB3" w:rsidRPr="00B442BA" w:rsidRDefault="00FB6BB3" w:rsidP="00B81F8A">
      <w:pPr>
        <w:pStyle w:val="BodyText"/>
        <w:jc w:val="both"/>
        <w:rPr>
          <w:b w:val="0"/>
        </w:rPr>
      </w:pPr>
    </w:p>
    <w:p w:rsidR="00FB6BB3" w:rsidRDefault="00FB6BB3" w:rsidP="00B81F8A">
      <w:pPr>
        <w:ind w:left="360"/>
        <w:rPr>
          <w:sz w:val="24"/>
        </w:rPr>
      </w:pPr>
      <w:r>
        <w:rPr>
          <w:sz w:val="24"/>
        </w:rPr>
        <w:t xml:space="preserve">                                                                      ……...............................................................</w:t>
      </w:r>
    </w:p>
    <w:p w:rsidR="00FB6BB3" w:rsidRDefault="00FB6BB3" w:rsidP="00B81F8A">
      <w:pPr>
        <w:pStyle w:val="Heading3"/>
        <w:tabs>
          <w:tab w:val="left" w:pos="0"/>
        </w:tabs>
        <w:ind w:left="0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podpisy osób uprawnionych</w:t>
      </w:r>
    </w:p>
    <w:p w:rsidR="00FB6BB3" w:rsidRDefault="00FB6BB3" w:rsidP="00B81F8A">
      <w:pPr>
        <w:ind w:left="5387" w:hanging="5528"/>
        <w:jc w:val="center"/>
      </w:pPr>
      <w:r>
        <w:t xml:space="preserve">                                                                                        do składania oświadczeń woli w imieniu wykonawcy</w:t>
      </w:r>
    </w:p>
    <w:p w:rsidR="00FB6BB3" w:rsidRDefault="00FB6BB3"/>
    <w:sectPr w:rsidR="00FB6BB3" w:rsidSect="00E057C0">
      <w:footnotePr>
        <w:pos w:val="beneathText"/>
      </w:footnotePr>
      <w:pgSz w:w="11905" w:h="16837"/>
      <w:pgMar w:top="1134" w:right="1418" w:bottom="1134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furtGothic">
    <w:altName w:val="Times New Roman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3D731900"/>
    <w:multiLevelType w:val="hybridMultilevel"/>
    <w:tmpl w:val="97D663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AAE2CF6"/>
    <w:multiLevelType w:val="hybridMultilevel"/>
    <w:tmpl w:val="482E655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1F8A"/>
    <w:rsid w:val="0003290F"/>
    <w:rsid w:val="00070948"/>
    <w:rsid w:val="000836C4"/>
    <w:rsid w:val="000B1604"/>
    <w:rsid w:val="000E37F7"/>
    <w:rsid w:val="000F16BB"/>
    <w:rsid w:val="001238C8"/>
    <w:rsid w:val="0012737C"/>
    <w:rsid w:val="001D513A"/>
    <w:rsid w:val="001F6FDC"/>
    <w:rsid w:val="00255E5B"/>
    <w:rsid w:val="003108A2"/>
    <w:rsid w:val="003924F6"/>
    <w:rsid w:val="0048734A"/>
    <w:rsid w:val="004C4D6A"/>
    <w:rsid w:val="0051585F"/>
    <w:rsid w:val="00523984"/>
    <w:rsid w:val="00533620"/>
    <w:rsid w:val="00544691"/>
    <w:rsid w:val="005821BC"/>
    <w:rsid w:val="0059197C"/>
    <w:rsid w:val="005C055E"/>
    <w:rsid w:val="005E74FF"/>
    <w:rsid w:val="006310B5"/>
    <w:rsid w:val="00661832"/>
    <w:rsid w:val="006E1E6C"/>
    <w:rsid w:val="00707106"/>
    <w:rsid w:val="00780377"/>
    <w:rsid w:val="00801B45"/>
    <w:rsid w:val="008D0E32"/>
    <w:rsid w:val="00916C4E"/>
    <w:rsid w:val="00941B1A"/>
    <w:rsid w:val="00987CAE"/>
    <w:rsid w:val="0099191C"/>
    <w:rsid w:val="00A50E25"/>
    <w:rsid w:val="00AE2F78"/>
    <w:rsid w:val="00B442BA"/>
    <w:rsid w:val="00B81F8A"/>
    <w:rsid w:val="00BA071B"/>
    <w:rsid w:val="00BF5F87"/>
    <w:rsid w:val="00C12083"/>
    <w:rsid w:val="00CD3142"/>
    <w:rsid w:val="00D41D5A"/>
    <w:rsid w:val="00D64227"/>
    <w:rsid w:val="00D93558"/>
    <w:rsid w:val="00DF4883"/>
    <w:rsid w:val="00E057C0"/>
    <w:rsid w:val="00E34F7E"/>
    <w:rsid w:val="00E52762"/>
    <w:rsid w:val="00E753BC"/>
    <w:rsid w:val="00EE733D"/>
    <w:rsid w:val="00EF5B30"/>
    <w:rsid w:val="00F45146"/>
    <w:rsid w:val="00F5510A"/>
    <w:rsid w:val="00F84C3D"/>
    <w:rsid w:val="00FB6BB3"/>
    <w:rsid w:val="00FF1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F8A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1F8A"/>
    <w:pPr>
      <w:keepNext/>
      <w:numPr>
        <w:numId w:val="1"/>
      </w:numPr>
      <w:jc w:val="center"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81F8A"/>
    <w:pPr>
      <w:keepNext/>
      <w:numPr>
        <w:ilvl w:val="1"/>
        <w:numId w:val="1"/>
      </w:numPr>
      <w:jc w:val="right"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81F8A"/>
    <w:pPr>
      <w:keepNext/>
      <w:numPr>
        <w:ilvl w:val="2"/>
        <w:numId w:val="1"/>
      </w:numPr>
      <w:ind w:left="4395"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81F8A"/>
    <w:pPr>
      <w:keepNext/>
      <w:numPr>
        <w:ilvl w:val="3"/>
        <w:numId w:val="1"/>
      </w:numPr>
      <w:jc w:val="center"/>
      <w:outlineLvl w:val="3"/>
    </w:pPr>
    <w:rPr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1F8A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B81F8A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B81F8A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B81F8A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BodyText">
    <w:name w:val="Body Text"/>
    <w:basedOn w:val="Normal"/>
    <w:link w:val="BodyTextChar"/>
    <w:uiPriority w:val="99"/>
    <w:semiHidden/>
    <w:rsid w:val="00B81F8A"/>
    <w:rPr>
      <w:b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81F8A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customStyle="1" w:styleId="Tekstpodstawowywcity31">
    <w:name w:val="Tekst podstawowy wcięty 31"/>
    <w:basedOn w:val="Normal"/>
    <w:uiPriority w:val="99"/>
    <w:rsid w:val="00B81F8A"/>
    <w:pPr>
      <w:widowControl w:val="0"/>
      <w:spacing w:before="240" w:line="360" w:lineRule="auto"/>
      <w:ind w:left="284" w:hanging="284"/>
      <w:jc w:val="both"/>
    </w:pPr>
    <w:rPr>
      <w:sz w:val="30"/>
    </w:rPr>
  </w:style>
  <w:style w:type="paragraph" w:customStyle="1" w:styleId="1">
    <w:name w:val="1."/>
    <w:basedOn w:val="Normal"/>
    <w:uiPriority w:val="99"/>
    <w:rsid w:val="00B81F8A"/>
    <w:pPr>
      <w:tabs>
        <w:tab w:val="left" w:pos="227"/>
      </w:tabs>
      <w:spacing w:line="258" w:lineRule="atLeast"/>
      <w:ind w:left="227" w:hanging="227"/>
      <w:jc w:val="both"/>
    </w:pPr>
    <w:rPr>
      <w:rFonts w:ascii="FrankfurtGothic" w:hAnsi="FrankfurtGothic"/>
      <w:color w:val="000000"/>
      <w:sz w:val="19"/>
    </w:rPr>
  </w:style>
  <w:style w:type="paragraph" w:styleId="ListParagraph">
    <w:name w:val="List Paragraph"/>
    <w:basedOn w:val="Normal"/>
    <w:uiPriority w:val="99"/>
    <w:qFormat/>
    <w:rsid w:val="00B81F8A"/>
    <w:pPr>
      <w:ind w:left="708"/>
    </w:pPr>
  </w:style>
  <w:style w:type="paragraph" w:styleId="Header">
    <w:name w:val="header"/>
    <w:basedOn w:val="Normal"/>
    <w:link w:val="HeaderChar"/>
    <w:uiPriority w:val="99"/>
    <w:rsid w:val="00B81F8A"/>
    <w:pPr>
      <w:suppressLineNumbers/>
      <w:tabs>
        <w:tab w:val="center" w:pos="4818"/>
        <w:tab w:val="right" w:pos="9637"/>
      </w:tabs>
      <w:spacing w:after="200" w:line="276" w:lineRule="auto"/>
    </w:pPr>
    <w:rPr>
      <w:kern w:val="1"/>
      <w:sz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81F8A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table" w:styleId="TableGrid">
    <w:name w:val="Table Grid"/>
    <w:basedOn w:val="TableNormal"/>
    <w:uiPriority w:val="99"/>
    <w:rsid w:val="006E1E6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180</TotalTime>
  <Pages>1</Pages>
  <Words>256</Words>
  <Characters>1541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UG Lubraniec</cp:lastModifiedBy>
  <cp:revision>21</cp:revision>
  <cp:lastPrinted>2019-02-19T13:51:00Z</cp:lastPrinted>
  <dcterms:created xsi:type="dcterms:W3CDTF">2015-03-30T10:34:00Z</dcterms:created>
  <dcterms:modified xsi:type="dcterms:W3CDTF">2020-05-08T06:44:00Z</dcterms:modified>
</cp:coreProperties>
</file>